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9ED" w:rsidRDefault="009649ED" w:rsidP="0087104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871043">
        <w:rPr>
          <w:b/>
          <w:color w:val="000000"/>
          <w:sz w:val="28"/>
          <w:szCs w:val="28"/>
          <w:shd w:val="clear" w:color="auto" w:fill="FFFFFF"/>
        </w:rPr>
        <w:t xml:space="preserve">Отчет </w:t>
      </w:r>
    </w:p>
    <w:p w:rsidR="009649ED" w:rsidRDefault="009649ED" w:rsidP="0087104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871043">
        <w:rPr>
          <w:b/>
          <w:color w:val="000000"/>
          <w:sz w:val="28"/>
          <w:szCs w:val="28"/>
          <w:shd w:val="clear" w:color="auto" w:fill="FFFFFF"/>
        </w:rPr>
        <w:t>о</w:t>
      </w:r>
      <w:r>
        <w:rPr>
          <w:b/>
          <w:color w:val="000000"/>
          <w:sz w:val="28"/>
          <w:szCs w:val="28"/>
          <w:shd w:val="clear" w:color="auto" w:fill="FFFFFF"/>
        </w:rPr>
        <w:t>б</w:t>
      </w:r>
      <w:r w:rsidRPr="00871043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исполнении Плана мероприятий, посвященных Международному дню противодействия коррупции 9 декабря 2022 года </w:t>
      </w:r>
    </w:p>
    <w:p w:rsidR="009649ED" w:rsidRDefault="009649ED" w:rsidP="00871043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5129D0">
        <w:rPr>
          <w:color w:val="000000"/>
          <w:sz w:val="28"/>
          <w:szCs w:val="28"/>
          <w:shd w:val="clear" w:color="auto" w:fill="FFFFFF"/>
        </w:rPr>
        <w:t xml:space="preserve">(распоряжение Администрации Мантуровского района Курской области </w:t>
      </w:r>
    </w:p>
    <w:p w:rsidR="009649ED" w:rsidRDefault="009649ED" w:rsidP="00871043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5129D0">
        <w:rPr>
          <w:color w:val="000000"/>
          <w:sz w:val="28"/>
          <w:szCs w:val="28"/>
          <w:shd w:val="clear" w:color="auto" w:fill="FFFFFF"/>
        </w:rPr>
        <w:t>от 07.11.2022 года</w:t>
      </w:r>
      <w:r>
        <w:rPr>
          <w:color w:val="000000"/>
          <w:sz w:val="28"/>
          <w:szCs w:val="28"/>
          <w:shd w:val="clear" w:color="auto" w:fill="FFFFFF"/>
        </w:rPr>
        <w:t xml:space="preserve"> №194</w:t>
      </w:r>
      <w:r w:rsidRPr="005129D0">
        <w:rPr>
          <w:color w:val="000000"/>
          <w:sz w:val="28"/>
          <w:szCs w:val="28"/>
          <w:shd w:val="clear" w:color="auto" w:fill="FFFFFF"/>
        </w:rPr>
        <w:t xml:space="preserve">)  </w:t>
      </w:r>
    </w:p>
    <w:p w:rsidR="009649ED" w:rsidRPr="005129D0" w:rsidRDefault="009649ED" w:rsidP="00871043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9649ED" w:rsidRPr="006E0926" w:rsidRDefault="009649ED" w:rsidP="004837CF">
      <w:pPr>
        <w:ind w:firstLine="708"/>
        <w:jc w:val="both"/>
        <w:rPr>
          <w:sz w:val="28"/>
          <w:szCs w:val="28"/>
        </w:rPr>
      </w:pPr>
      <w:r w:rsidRPr="006E0926">
        <w:rPr>
          <w:sz w:val="28"/>
          <w:szCs w:val="28"/>
        </w:rPr>
        <w:t>9 декабря - Международный день борьбы с коррупцией. Начиная с 2004 года, по инициативе ООН, ежегодно 9 декабря во всём мире отмечается Международный день борьбы с коррупцией. Целью учреждения Международного дня борьбы с коррупцией, как указано в резолюции Генеральной Ассамблеи ООН, было углубление понимания проблемы коррупции и роли Конвенции в предупреждении и борьбе с ней. Россия в числе первых стран подписала Конвенцию Организации Объединенных Наций против коррупции.</w:t>
      </w:r>
    </w:p>
    <w:p w:rsidR="009649ED" w:rsidRPr="00871043" w:rsidRDefault="009649ED" w:rsidP="00305D53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649ED" w:rsidRPr="00871043" w:rsidRDefault="009649ED" w:rsidP="00F72B4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71043">
        <w:rPr>
          <w:color w:val="000000"/>
          <w:sz w:val="28"/>
          <w:szCs w:val="28"/>
          <w:shd w:val="clear" w:color="auto" w:fill="FFFFFF"/>
        </w:rPr>
        <w:t>8-9 декабря 2022 года в образовательных организациях Мантуровского района были проведены мероприятия, посвященные Международному дню борьбы с коррупцией.</w:t>
      </w:r>
    </w:p>
    <w:p w:rsidR="009649ED" w:rsidRPr="00871043" w:rsidRDefault="009649ED" w:rsidP="00F72B4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71043">
        <w:rPr>
          <w:b/>
          <w:color w:val="000000"/>
          <w:sz w:val="28"/>
          <w:szCs w:val="28"/>
          <w:shd w:val="clear" w:color="auto" w:fill="FFFFFF"/>
        </w:rPr>
        <w:t xml:space="preserve">Цель </w:t>
      </w:r>
      <w:r w:rsidRPr="00871043">
        <w:rPr>
          <w:color w:val="000000"/>
          <w:sz w:val="28"/>
          <w:szCs w:val="28"/>
          <w:shd w:val="clear" w:color="auto" w:fill="FFFFFF"/>
        </w:rPr>
        <w:t>данных мероприятий: сформировать у обучающихся представление о том, что такое коррупция, ознакомить с причинами возникновения коррупции, сформировать четкую гражданскую позицию, основывающуюся на противостоянии коррупции.</w:t>
      </w:r>
    </w:p>
    <w:p w:rsidR="009649ED" w:rsidRPr="00871043" w:rsidRDefault="009649ED" w:rsidP="00F72B43">
      <w:pPr>
        <w:ind w:firstLine="360"/>
        <w:jc w:val="both"/>
        <w:rPr>
          <w:sz w:val="28"/>
          <w:szCs w:val="28"/>
        </w:rPr>
      </w:pPr>
      <w:r w:rsidRPr="00871043">
        <w:rPr>
          <w:b/>
          <w:sz w:val="28"/>
          <w:szCs w:val="28"/>
        </w:rPr>
        <w:t>Задачи:</w:t>
      </w:r>
    </w:p>
    <w:p w:rsidR="009649ED" w:rsidRPr="00871043" w:rsidRDefault="009649ED" w:rsidP="001479C8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1043">
        <w:rPr>
          <w:rFonts w:ascii="Times New Roman" w:hAnsi="Times New Roman"/>
          <w:sz w:val="28"/>
          <w:szCs w:val="28"/>
          <w:lang w:eastAsia="ru-RU"/>
        </w:rPr>
        <w:t xml:space="preserve">Формировать у обучающихся представления о причинах коррупции, мерах, принимаемых правительством по борьбе с ней; </w:t>
      </w:r>
    </w:p>
    <w:p w:rsidR="009649ED" w:rsidRPr="00871043" w:rsidRDefault="009649ED" w:rsidP="001479C8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1043">
        <w:rPr>
          <w:rFonts w:ascii="Times New Roman" w:hAnsi="Times New Roman"/>
          <w:sz w:val="28"/>
          <w:szCs w:val="28"/>
          <w:lang w:eastAsia="ru-RU"/>
        </w:rPr>
        <w:t>Формировать нетерпимое отношение к проявлениям коррупции</w:t>
      </w:r>
    </w:p>
    <w:p w:rsidR="009649ED" w:rsidRPr="00871043" w:rsidRDefault="009649ED" w:rsidP="001479C8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10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Привлечь к проблеме как можно больше внимания, заставить молодых людей задуматься о будущем своей страны.</w:t>
      </w:r>
    </w:p>
    <w:p w:rsidR="009649ED" w:rsidRDefault="009649ED" w:rsidP="001479C8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10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Формировать собственное мнение и позицию по отношению к коррупции. </w:t>
      </w:r>
      <w:r w:rsidRPr="00871043">
        <w:rPr>
          <w:rFonts w:ascii="Times New Roman" w:hAnsi="Times New Roman"/>
          <w:sz w:val="28"/>
          <w:szCs w:val="28"/>
          <w:lang w:eastAsia="ru-RU"/>
        </w:rPr>
        <w:t xml:space="preserve">Развивать способность высказывать свое мнение по данной проблеме. </w:t>
      </w:r>
    </w:p>
    <w:p w:rsidR="009649ED" w:rsidRPr="00871043" w:rsidRDefault="009649ED" w:rsidP="006E0926">
      <w:pPr>
        <w:pStyle w:val="ListParagraph"/>
        <w:spacing w:after="0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49ED" w:rsidRPr="00871043" w:rsidRDefault="009649ED" w:rsidP="00F72B43">
      <w:pPr>
        <w:shd w:val="clear" w:color="auto" w:fill="FFFFFF"/>
        <w:ind w:firstLine="360"/>
        <w:jc w:val="both"/>
        <w:rPr>
          <w:sz w:val="28"/>
          <w:szCs w:val="28"/>
        </w:rPr>
      </w:pPr>
      <w:r w:rsidRPr="00871043">
        <w:rPr>
          <w:sz w:val="28"/>
          <w:szCs w:val="28"/>
        </w:rPr>
        <w:t xml:space="preserve">Среди обучающихся были проведены различные мероприятия: </w:t>
      </w:r>
    </w:p>
    <w:p w:rsidR="009649ED" w:rsidRPr="00871043" w:rsidRDefault="009649ED" w:rsidP="00F72B43">
      <w:pPr>
        <w:shd w:val="clear" w:color="auto" w:fill="FFFFFF"/>
        <w:ind w:firstLine="360"/>
        <w:jc w:val="both"/>
        <w:rPr>
          <w:b/>
          <w:sz w:val="28"/>
          <w:szCs w:val="28"/>
        </w:rPr>
      </w:pPr>
      <w:r w:rsidRPr="00871043">
        <w:rPr>
          <w:sz w:val="28"/>
          <w:szCs w:val="28"/>
        </w:rPr>
        <w:t>- анкетирование обучающихся 9-11 классов по противодействию коррупции среди обучающихся уровня среднего образования, анкетирование «Бытовая» коррупция в школе», анкетирование обучающихся «Что вы знаете о коррупции»,</w:t>
      </w:r>
      <w:r w:rsidRPr="00871043">
        <w:rPr>
          <w:b/>
          <w:sz w:val="28"/>
          <w:szCs w:val="28"/>
        </w:rPr>
        <w:t xml:space="preserve"> </w:t>
      </w:r>
    </w:p>
    <w:p w:rsidR="009649ED" w:rsidRPr="00871043" w:rsidRDefault="009649ED" w:rsidP="00F72B43">
      <w:pPr>
        <w:shd w:val="clear" w:color="auto" w:fill="FFFFFF"/>
        <w:ind w:firstLine="360"/>
        <w:jc w:val="both"/>
        <w:rPr>
          <w:sz w:val="28"/>
          <w:szCs w:val="28"/>
        </w:rPr>
      </w:pPr>
      <w:r w:rsidRPr="00871043">
        <w:rPr>
          <w:sz w:val="28"/>
          <w:szCs w:val="28"/>
        </w:rPr>
        <w:t xml:space="preserve">- создание буклета для родителей и учащихся школы </w:t>
      </w:r>
      <w:r w:rsidRPr="00871043">
        <w:rPr>
          <w:b/>
          <w:sz w:val="28"/>
          <w:szCs w:val="28"/>
        </w:rPr>
        <w:t>«Что необходимо знать о коррупции?»</w:t>
      </w:r>
    </w:p>
    <w:p w:rsidR="009649ED" w:rsidRDefault="009649ED" w:rsidP="00F72B43">
      <w:pPr>
        <w:shd w:val="clear" w:color="auto" w:fill="FFFFFF"/>
        <w:ind w:firstLine="360"/>
        <w:jc w:val="both"/>
        <w:rPr>
          <w:sz w:val="28"/>
          <w:szCs w:val="28"/>
        </w:rPr>
      </w:pPr>
      <w:r w:rsidRPr="00871043">
        <w:rPr>
          <w:sz w:val="28"/>
          <w:szCs w:val="28"/>
        </w:rPr>
        <w:t xml:space="preserve">-  проведение социального мероприятия  волонтерами МОУ "Кривецкая СОШ" </w:t>
      </w:r>
      <w:r w:rsidRPr="008C0485">
        <w:rPr>
          <w:sz w:val="28"/>
          <w:szCs w:val="28"/>
        </w:rPr>
        <w:t>9 декабря отмечается Международный день борьбы с коррупцией. Коррупция - это проблема, которая касается абсолютно всех граждан страны. Чтобы эффективно бороться с коррупцией, необходимо знать ее корни и особенности ее происхождения.</w:t>
      </w:r>
      <w:r>
        <w:rPr>
          <w:sz w:val="28"/>
          <w:szCs w:val="28"/>
        </w:rPr>
        <w:t xml:space="preserve"> </w:t>
      </w:r>
      <w:r w:rsidRPr="008C0485">
        <w:rPr>
          <w:sz w:val="28"/>
          <w:szCs w:val="28"/>
        </w:rPr>
        <w:t>Волонтерский отряд "Добрые сердца "в центре посёлка  организовал акцию «Мы против коррупции». Волонтеры раздали  буклеты и листовки, провели разъяснительную работу, напомнили всем, что за получение и за дачу взятки предусмотрена уголовная ответственность.</w:t>
      </w:r>
      <w:r>
        <w:rPr>
          <w:sz w:val="28"/>
          <w:szCs w:val="28"/>
        </w:rPr>
        <w:t xml:space="preserve"> </w:t>
      </w:r>
      <w:r w:rsidRPr="008C0485">
        <w:rPr>
          <w:sz w:val="28"/>
          <w:szCs w:val="28"/>
        </w:rPr>
        <w:t>Акция помогла привлечь внимание людей к проблеме противодействия и борьбы с коррупцией в современном обществе.</w:t>
      </w:r>
      <w:r w:rsidRPr="008C0485">
        <w:rPr>
          <w:b/>
          <w:sz w:val="28"/>
          <w:szCs w:val="28"/>
        </w:rPr>
        <w:t xml:space="preserve"> </w:t>
      </w:r>
      <w:r w:rsidRPr="00871043">
        <w:rPr>
          <w:b/>
          <w:sz w:val="28"/>
          <w:szCs w:val="28"/>
        </w:rPr>
        <w:t>(</w:t>
      </w:r>
      <w:hyperlink r:id="rId7" w:tgtFrame="_blank" w:history="1">
        <w:r w:rsidRPr="00871043">
          <w:rPr>
            <w:rStyle w:val="Hyperlink"/>
            <w:sz w:val="28"/>
            <w:szCs w:val="28"/>
            <w:shd w:val="clear" w:color="auto" w:fill="FFFFFF"/>
          </w:rPr>
          <w:t>https://vk.com/wall-208073184_45</w:t>
        </w:r>
      </w:hyperlink>
      <w:r w:rsidRPr="00871043">
        <w:rPr>
          <w:sz w:val="28"/>
          <w:szCs w:val="28"/>
        </w:rPr>
        <w:t>);</w:t>
      </w:r>
    </w:p>
    <w:p w:rsidR="009649ED" w:rsidRDefault="009649ED" w:rsidP="00F72B43">
      <w:pPr>
        <w:shd w:val="clear" w:color="auto" w:fill="FFFFFF"/>
        <w:ind w:firstLine="360"/>
        <w:jc w:val="both"/>
        <w:rPr>
          <w:sz w:val="28"/>
          <w:szCs w:val="28"/>
        </w:rPr>
      </w:pPr>
    </w:p>
    <w:p w:rsidR="009649ED" w:rsidRDefault="009649ED" w:rsidP="008C0485">
      <w:pPr>
        <w:shd w:val="clear" w:color="auto" w:fill="FFFFFF"/>
        <w:jc w:val="both"/>
        <w:rPr>
          <w:sz w:val="28"/>
          <w:szCs w:val="28"/>
        </w:rPr>
      </w:pPr>
      <w:r w:rsidRPr="003729E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230.25pt">
            <v:imagedata r:id="rId8" o:title=""/>
          </v:shape>
        </w:pict>
      </w:r>
    </w:p>
    <w:p w:rsidR="009649ED" w:rsidRPr="008C0485" w:rsidRDefault="009649ED" w:rsidP="008C0485">
      <w:pPr>
        <w:shd w:val="clear" w:color="auto" w:fill="FFFFFF"/>
        <w:jc w:val="both"/>
        <w:rPr>
          <w:sz w:val="28"/>
          <w:szCs w:val="28"/>
        </w:rPr>
      </w:pPr>
    </w:p>
    <w:p w:rsidR="009649ED" w:rsidRPr="00871043" w:rsidRDefault="009649ED" w:rsidP="00F72B43">
      <w:pPr>
        <w:shd w:val="clear" w:color="auto" w:fill="FFFFFF"/>
        <w:ind w:firstLine="708"/>
        <w:jc w:val="both"/>
        <w:rPr>
          <w:sz w:val="28"/>
          <w:szCs w:val="28"/>
        </w:rPr>
      </w:pPr>
      <w:r w:rsidRPr="00871043">
        <w:rPr>
          <w:sz w:val="28"/>
          <w:szCs w:val="28"/>
        </w:rPr>
        <w:t>- беседы на темы  «Коррупция в современном обществе» (5-7 классы) ,</w:t>
      </w:r>
      <w:r>
        <w:rPr>
          <w:sz w:val="28"/>
          <w:szCs w:val="28"/>
        </w:rPr>
        <w:t xml:space="preserve"> </w:t>
      </w:r>
      <w:r w:rsidRPr="00871043">
        <w:rPr>
          <w:sz w:val="28"/>
          <w:szCs w:val="28"/>
        </w:rPr>
        <w:t>"Что такое хорошо и что такое плохо?"(1-4 классы), «Коррупция. Твоё НЕТ имеет значение»( 10-11 классы)</w:t>
      </w:r>
    </w:p>
    <w:p w:rsidR="009649ED" w:rsidRPr="00871043" w:rsidRDefault="009649ED" w:rsidP="001479C8">
      <w:pPr>
        <w:jc w:val="both"/>
        <w:rPr>
          <w:b/>
          <w:sz w:val="28"/>
          <w:szCs w:val="28"/>
        </w:rPr>
      </w:pPr>
      <w:r w:rsidRPr="0087104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871043">
        <w:rPr>
          <w:sz w:val="28"/>
          <w:szCs w:val="28"/>
        </w:rPr>
        <w:t>- классные часы: «Что такое коррупция и как с ней бороться?» (8-9 классы)</w:t>
      </w:r>
    </w:p>
    <w:p w:rsidR="009649ED" w:rsidRPr="00871043" w:rsidRDefault="009649ED" w:rsidP="004F66E1">
      <w:pPr>
        <w:jc w:val="both"/>
        <w:rPr>
          <w:sz w:val="28"/>
          <w:szCs w:val="28"/>
        </w:rPr>
      </w:pPr>
      <w:r w:rsidRPr="00871043">
        <w:rPr>
          <w:sz w:val="28"/>
          <w:szCs w:val="28"/>
        </w:rPr>
        <w:t xml:space="preserve"> «Сказать коррупции: нет!» (10-11 классы</w:t>
      </w:r>
      <w:r w:rsidRPr="00871043">
        <w:rPr>
          <w:b/>
          <w:sz w:val="28"/>
          <w:szCs w:val="28"/>
        </w:rPr>
        <w:t xml:space="preserve">), </w:t>
      </w:r>
      <w:r w:rsidRPr="00871043">
        <w:rPr>
          <w:sz w:val="28"/>
          <w:szCs w:val="28"/>
        </w:rPr>
        <w:t xml:space="preserve">«Что такое коррупция?» и др. </w:t>
      </w:r>
    </w:p>
    <w:p w:rsidR="009649ED" w:rsidRPr="00871043" w:rsidRDefault="009649ED" w:rsidP="004F66E1">
      <w:pPr>
        <w:jc w:val="both"/>
        <w:rPr>
          <w:sz w:val="28"/>
          <w:szCs w:val="28"/>
        </w:rPr>
      </w:pPr>
    </w:p>
    <w:p w:rsidR="009649ED" w:rsidRPr="00871043" w:rsidRDefault="009649ED" w:rsidP="004F66E1">
      <w:pPr>
        <w:jc w:val="both"/>
        <w:rPr>
          <w:b/>
          <w:sz w:val="28"/>
          <w:szCs w:val="28"/>
        </w:rPr>
      </w:pPr>
      <w:r w:rsidRPr="0087104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871043">
        <w:rPr>
          <w:sz w:val="28"/>
          <w:szCs w:val="28"/>
        </w:rPr>
        <w:t xml:space="preserve">В школах в общедоступных местах оформлены стенды, на которых размещена информация о телефонах горячих линий, размещены  </w:t>
      </w:r>
      <w:r>
        <w:rPr>
          <w:sz w:val="28"/>
          <w:szCs w:val="28"/>
        </w:rPr>
        <w:t>информации о проводимых антикорр</w:t>
      </w:r>
      <w:r w:rsidRPr="00871043">
        <w:rPr>
          <w:sz w:val="28"/>
          <w:szCs w:val="28"/>
        </w:rPr>
        <w:t xml:space="preserve">упционных мероприятиях на официальных сайтах общеобразовательных организаций, доведены до  родительской общественности информации о порядке обращения в органы внутренних дел, прокуратуры по фактам совершения коррупционных правонарушений в сфере образования в отношении подростков. Обучающиеся и родители ознакомлены с Уставами ОО, правилами внутреннего распорядка, Правилами для учащихся, проведены родительские собрания с включением вопросов формирования антикоррупционного мировоззрения. </w:t>
      </w:r>
    </w:p>
    <w:p w:rsidR="009649ED" w:rsidRPr="00871043" w:rsidRDefault="009649ED" w:rsidP="00A86F2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871043">
        <w:rPr>
          <w:sz w:val="28"/>
          <w:szCs w:val="28"/>
        </w:rPr>
        <w:t xml:space="preserve">         Руководителями школ организуются плановые встречи с работниками правоохранительных органов, работников прокуратуры, налоговой инспекции.</w:t>
      </w:r>
    </w:p>
    <w:p w:rsidR="009649ED" w:rsidRPr="00871043" w:rsidRDefault="009649ED" w:rsidP="00A86F27">
      <w:pPr>
        <w:jc w:val="both"/>
        <w:rPr>
          <w:sz w:val="28"/>
          <w:szCs w:val="28"/>
        </w:rPr>
      </w:pPr>
      <w:r w:rsidRPr="00871043">
        <w:rPr>
          <w:sz w:val="28"/>
          <w:szCs w:val="28"/>
        </w:rPr>
        <w:t xml:space="preserve">         Проведены административные совещания по вопросам правового образования, обеспечения предупреждения коррупции в общеобразовательных организациях, этики и поведения  обучающихся  при </w:t>
      </w:r>
      <w:r w:rsidRPr="00871043">
        <w:rPr>
          <w:bCs/>
          <w:sz w:val="28"/>
          <w:szCs w:val="28"/>
        </w:rPr>
        <w:t>проведении</w:t>
      </w:r>
      <w:r w:rsidRPr="00871043">
        <w:rPr>
          <w:sz w:val="28"/>
          <w:szCs w:val="28"/>
        </w:rPr>
        <w:t xml:space="preserve"> уроков права, обществознания и истории. По мере поступления обращений проводится анализ заявлений, обращений работников школы, родителей, обучающихся на предмет наличия в них информации о фактах коррупции</w:t>
      </w:r>
    </w:p>
    <w:p w:rsidR="009649ED" w:rsidRPr="00871043" w:rsidRDefault="009649ED" w:rsidP="00A86F27">
      <w:pPr>
        <w:rPr>
          <w:sz w:val="28"/>
          <w:szCs w:val="28"/>
        </w:rPr>
      </w:pPr>
      <w:r w:rsidRPr="00871043">
        <w:rPr>
          <w:sz w:val="28"/>
          <w:szCs w:val="28"/>
        </w:rPr>
        <w:t xml:space="preserve">         Проведены родительски</w:t>
      </w:r>
      <w:r>
        <w:rPr>
          <w:sz w:val="28"/>
          <w:szCs w:val="28"/>
        </w:rPr>
        <w:t xml:space="preserve">е собрания на темы, посвященные </w:t>
      </w:r>
      <w:r w:rsidRPr="00871043">
        <w:rPr>
          <w:sz w:val="28"/>
          <w:szCs w:val="28"/>
        </w:rPr>
        <w:t>нравственному выбору в ситуациях, связанных с коррупцией.</w:t>
      </w:r>
    </w:p>
    <w:p w:rsidR="009649ED" w:rsidRPr="001479C8" w:rsidRDefault="009649ED" w:rsidP="001479C8"/>
    <w:p w:rsidR="009649ED" w:rsidRPr="001479C8" w:rsidRDefault="009649ED" w:rsidP="001479C8">
      <w:r>
        <w:rPr>
          <w:noProof/>
        </w:rPr>
        <w:pict>
          <v:shape id="Рисунок 2" o:spid="_x0000_i1026" type="#_x0000_t75" style="width:468pt;height:181.5pt;visibility:visible">
            <v:imagedata r:id="rId9" o:title=""/>
          </v:shape>
        </w:pict>
      </w:r>
    </w:p>
    <w:p w:rsidR="009649ED" w:rsidRPr="001479C8" w:rsidRDefault="009649ED" w:rsidP="001479C8"/>
    <w:p w:rsidR="009649ED" w:rsidRPr="001479C8" w:rsidRDefault="009649ED" w:rsidP="001479C8"/>
    <w:p w:rsidR="009649ED" w:rsidRPr="001479C8" w:rsidRDefault="009649ED" w:rsidP="001479C8"/>
    <w:p w:rsidR="009649ED" w:rsidRPr="001479C8" w:rsidRDefault="009649ED" w:rsidP="001479C8"/>
    <w:p w:rsidR="009649ED" w:rsidRPr="001479C8" w:rsidRDefault="009649ED" w:rsidP="001479C8">
      <w:r>
        <w:rPr>
          <w:noProof/>
        </w:rPr>
        <w:pict>
          <v:shape id="Рисунок 6" o:spid="_x0000_i1027" type="#_x0000_t75" alt="http://i.bogschool.ru/u/bc/ec5140782e11e5b246b6fe00176334/-/%D0%BA4.jpg" style="width:466.5pt;height:327.75pt;visibility:visible">
            <v:imagedata r:id="rId10" o:title=""/>
          </v:shape>
        </w:pict>
      </w:r>
    </w:p>
    <w:p w:rsidR="009649ED" w:rsidRPr="001479C8" w:rsidRDefault="009649ED" w:rsidP="001479C8"/>
    <w:p w:rsidR="009649ED" w:rsidRPr="001479C8" w:rsidRDefault="009649ED" w:rsidP="001479C8"/>
    <w:p w:rsidR="009649ED" w:rsidRDefault="009649ED" w:rsidP="001479C8"/>
    <w:p w:rsidR="009649ED" w:rsidRDefault="009649ED" w:rsidP="001479C8">
      <w:r>
        <w:rPr>
          <w:noProof/>
        </w:rPr>
        <w:pict>
          <v:shape id="Рисунок 1" o:spid="_x0000_i1028" type="#_x0000_t75" style="width:446.25pt;height:290.25pt;visibility:visible">
            <v:imagedata r:id="rId11" o:title=""/>
          </v:shape>
        </w:pict>
      </w:r>
    </w:p>
    <w:p w:rsidR="009649ED" w:rsidRDefault="009649ED" w:rsidP="001479C8"/>
    <w:p w:rsidR="009649ED" w:rsidRDefault="009649ED" w:rsidP="001479C8"/>
    <w:p w:rsidR="009649ED" w:rsidRDefault="009649ED" w:rsidP="001479C8"/>
    <w:p w:rsidR="009649ED" w:rsidRDefault="009649ED" w:rsidP="001479C8"/>
    <w:p w:rsidR="009649ED" w:rsidRDefault="009649ED" w:rsidP="001479C8">
      <w:r>
        <w:rPr>
          <w:noProof/>
        </w:rPr>
        <w:pict>
          <v:shape id="_x0000_i1029" type="#_x0000_t75" style="width:461.25pt;height:335.25pt;visibility:visible">
            <v:imagedata r:id="rId12" o:title=""/>
          </v:shape>
        </w:pict>
      </w:r>
    </w:p>
    <w:p w:rsidR="009649ED" w:rsidRDefault="009649ED" w:rsidP="001479C8"/>
    <w:p w:rsidR="009649ED" w:rsidRDefault="009649ED" w:rsidP="001479C8"/>
    <w:p w:rsidR="009649ED" w:rsidRDefault="009649ED" w:rsidP="001479C8">
      <w:r>
        <w:rPr>
          <w:noProof/>
        </w:rPr>
        <w:t xml:space="preserve">              </w:t>
      </w:r>
      <w:r>
        <w:rPr>
          <w:noProof/>
        </w:rPr>
        <w:pict>
          <v:shape id="Рисунок 3" o:spid="_x0000_i1030" type="#_x0000_t75" style="width:351.75pt;height:285pt;visibility:visible">
            <v:imagedata r:id="rId13" o:title=""/>
          </v:shape>
        </w:pict>
      </w:r>
    </w:p>
    <w:p w:rsidR="009649ED" w:rsidRDefault="009649ED" w:rsidP="001479C8"/>
    <w:p w:rsidR="009649ED" w:rsidRDefault="009649ED" w:rsidP="001479C8"/>
    <w:p w:rsidR="009649ED" w:rsidRDefault="009649ED" w:rsidP="001479C8"/>
    <w:p w:rsidR="009649ED" w:rsidRDefault="009649ED" w:rsidP="001479C8"/>
    <w:p w:rsidR="009649ED" w:rsidRDefault="009649ED" w:rsidP="001479C8">
      <w:r>
        <w:rPr>
          <w:noProof/>
        </w:rPr>
        <w:t xml:space="preserve">                                  </w:t>
      </w:r>
      <w:r>
        <w:rPr>
          <w:noProof/>
        </w:rPr>
        <w:pict>
          <v:shape id="Рисунок 4" o:spid="_x0000_i1031" type="#_x0000_t75" style="width:252pt;height:336pt;visibility:visible">
            <v:imagedata r:id="rId14" o:title=""/>
          </v:shape>
        </w:pict>
      </w:r>
    </w:p>
    <w:p w:rsidR="009649ED" w:rsidRDefault="009649ED" w:rsidP="001479C8"/>
    <w:p w:rsidR="009649ED" w:rsidRDefault="009649ED" w:rsidP="001479C8"/>
    <w:p w:rsidR="009649ED" w:rsidRDefault="009649ED" w:rsidP="001479C8">
      <w:r>
        <w:rPr>
          <w:noProof/>
        </w:rPr>
        <w:pict>
          <v:shape id="Рисунок 5" o:spid="_x0000_i1032" type="#_x0000_t75" style="width:468pt;height:351pt;visibility:visible">
            <v:imagedata r:id="rId15" o:title=""/>
          </v:shape>
        </w:pict>
      </w:r>
    </w:p>
    <w:p w:rsidR="009649ED" w:rsidRPr="001479C8" w:rsidRDefault="009649ED" w:rsidP="001479C8"/>
    <w:p w:rsidR="009649ED" w:rsidRDefault="009649ED" w:rsidP="00925702">
      <w:pPr>
        <w:ind w:firstLine="708"/>
        <w:jc w:val="both"/>
        <w:rPr>
          <w:sz w:val="28"/>
          <w:szCs w:val="28"/>
        </w:rPr>
      </w:pPr>
    </w:p>
    <w:p w:rsidR="009649ED" w:rsidRDefault="009649ED" w:rsidP="00925702">
      <w:pPr>
        <w:ind w:firstLine="708"/>
        <w:jc w:val="both"/>
        <w:rPr>
          <w:sz w:val="28"/>
          <w:szCs w:val="28"/>
        </w:rPr>
      </w:pPr>
      <w:r w:rsidRPr="00925702">
        <w:rPr>
          <w:sz w:val="28"/>
          <w:szCs w:val="28"/>
        </w:rPr>
        <w:t>9 декабря</w:t>
      </w:r>
      <w:r>
        <w:rPr>
          <w:sz w:val="28"/>
          <w:szCs w:val="28"/>
        </w:rPr>
        <w:t xml:space="preserve"> 2022 года </w:t>
      </w:r>
      <w:r w:rsidRPr="00925702">
        <w:rPr>
          <w:sz w:val="28"/>
          <w:szCs w:val="28"/>
        </w:rPr>
        <w:t xml:space="preserve"> в ФГБОУ ВО «КГУ» прошло награждение победителей антикоррупционного конкурса «Молодежь против коррупции». Конкурс проводился с целью формирования у подростков и молодежи негативного отношения к коррупции, а также популяризации государственной антикоррупционной политики, реализуемой в РФ и в Курской области, воспитания антикоррупционной этики, привлечения внимания молодежи, педагогов и общества к проблеме коррупции в современном обществе, вовлечения гражданского общества в реализацию антикоррупционной политики. Участникам было необходимо подготовить рекламный материал социального характера по темам, установленным организатором Конкурса в трех номинациях: социальный плакат, социальный видеоролик, стенгазета. </w:t>
      </w:r>
      <w:r>
        <w:rPr>
          <w:sz w:val="28"/>
          <w:szCs w:val="28"/>
        </w:rPr>
        <w:t xml:space="preserve">     </w:t>
      </w:r>
    </w:p>
    <w:p w:rsidR="009649ED" w:rsidRDefault="009649ED" w:rsidP="00925702">
      <w:pPr>
        <w:ind w:firstLine="708"/>
        <w:jc w:val="both"/>
        <w:rPr>
          <w:sz w:val="28"/>
          <w:szCs w:val="28"/>
        </w:rPr>
      </w:pPr>
    </w:p>
    <w:p w:rsidR="009649ED" w:rsidRDefault="009649ED" w:rsidP="00925702">
      <w:pPr>
        <w:ind w:firstLine="708"/>
        <w:jc w:val="both"/>
        <w:rPr>
          <w:sz w:val="28"/>
          <w:szCs w:val="28"/>
        </w:rPr>
      </w:pPr>
      <w:r w:rsidRPr="00925702">
        <w:rPr>
          <w:sz w:val="28"/>
          <w:szCs w:val="28"/>
        </w:rPr>
        <w:t xml:space="preserve">Среди победителей </w:t>
      </w:r>
      <w:r>
        <w:rPr>
          <w:sz w:val="28"/>
          <w:szCs w:val="28"/>
        </w:rPr>
        <w:t xml:space="preserve">есть и </w:t>
      </w:r>
      <w:r w:rsidRPr="00925702">
        <w:rPr>
          <w:sz w:val="28"/>
          <w:szCs w:val="28"/>
        </w:rPr>
        <w:t>обучающиеся наш</w:t>
      </w:r>
      <w:r>
        <w:rPr>
          <w:sz w:val="28"/>
          <w:szCs w:val="28"/>
        </w:rPr>
        <w:t>их школ</w:t>
      </w:r>
      <w:r w:rsidRPr="00925702">
        <w:rPr>
          <w:sz w:val="28"/>
          <w:szCs w:val="28"/>
        </w:rPr>
        <w:t xml:space="preserve">: </w:t>
      </w:r>
    </w:p>
    <w:p w:rsidR="009649ED" w:rsidRDefault="009649ED" w:rsidP="00925702">
      <w:pPr>
        <w:ind w:firstLine="708"/>
        <w:jc w:val="both"/>
        <w:rPr>
          <w:sz w:val="28"/>
          <w:szCs w:val="28"/>
        </w:rPr>
      </w:pPr>
    </w:p>
    <w:p w:rsidR="009649ED" w:rsidRDefault="009649ED" w:rsidP="00875561">
      <w:pPr>
        <w:ind w:firstLine="708"/>
        <w:rPr>
          <w:sz w:val="28"/>
          <w:szCs w:val="28"/>
        </w:rPr>
      </w:pPr>
      <w:r w:rsidRPr="00925702">
        <w:rPr>
          <w:sz w:val="28"/>
          <w:szCs w:val="28"/>
        </w:rPr>
        <w:t xml:space="preserve">обучающийся 10 класса МОУ «Мантуровская СОШ» </w:t>
      </w:r>
      <w:r w:rsidRPr="00875561">
        <w:rPr>
          <w:b/>
          <w:sz w:val="28"/>
          <w:szCs w:val="28"/>
        </w:rPr>
        <w:t xml:space="preserve">Зигангиров Тимур </w:t>
      </w:r>
      <w:r>
        <w:rPr>
          <w:sz w:val="28"/>
          <w:szCs w:val="28"/>
        </w:rPr>
        <w:t xml:space="preserve">- </w:t>
      </w:r>
      <w:r w:rsidRPr="00925702">
        <w:rPr>
          <w:sz w:val="28"/>
          <w:szCs w:val="28"/>
        </w:rPr>
        <w:t>II место в номинации «Лучший плакат»</w:t>
      </w:r>
      <w:r>
        <w:rPr>
          <w:sz w:val="28"/>
          <w:szCs w:val="28"/>
        </w:rPr>
        <w:t xml:space="preserve">; </w:t>
      </w:r>
    </w:p>
    <w:p w:rsidR="009649ED" w:rsidRDefault="009649ED" w:rsidP="00875561">
      <w:pPr>
        <w:rPr>
          <w:color w:val="0000FF"/>
          <w:sz w:val="28"/>
          <w:szCs w:val="28"/>
        </w:rPr>
      </w:pPr>
      <w:hyperlink r:id="rId16" w:history="1">
        <w:r w:rsidRPr="00186D23">
          <w:rPr>
            <w:rStyle w:val="Hyperlink"/>
            <w:sz w:val="28"/>
            <w:szCs w:val="28"/>
          </w:rPr>
          <w:t>https://vk.com/wall-199495976_4038</w:t>
        </w:r>
      </w:hyperlink>
    </w:p>
    <w:p w:rsidR="009649ED" w:rsidRPr="00875561" w:rsidRDefault="009649ED" w:rsidP="00875561">
      <w:pPr>
        <w:rPr>
          <w:color w:val="0000FF"/>
          <w:sz w:val="28"/>
          <w:szCs w:val="28"/>
        </w:rPr>
      </w:pPr>
    </w:p>
    <w:p w:rsidR="009649ED" w:rsidRDefault="009649ED" w:rsidP="00875561">
      <w:pPr>
        <w:ind w:firstLine="708"/>
        <w:rPr>
          <w:sz w:val="28"/>
          <w:szCs w:val="28"/>
        </w:rPr>
      </w:pPr>
      <w:r w:rsidRPr="00925702">
        <w:rPr>
          <w:sz w:val="28"/>
          <w:szCs w:val="28"/>
        </w:rPr>
        <w:t>обучающийся 10 класса МОУ «</w:t>
      </w:r>
      <w:r>
        <w:rPr>
          <w:sz w:val="28"/>
          <w:szCs w:val="28"/>
        </w:rPr>
        <w:t>Кривецкая</w:t>
      </w:r>
      <w:r w:rsidRPr="00925702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 </w:t>
      </w:r>
      <w:r w:rsidRPr="00875561">
        <w:rPr>
          <w:b/>
          <w:sz w:val="28"/>
          <w:szCs w:val="28"/>
        </w:rPr>
        <w:t>Мегельбей Кирилл</w:t>
      </w:r>
      <w:r w:rsidRPr="00925702">
        <w:rPr>
          <w:sz w:val="28"/>
          <w:szCs w:val="28"/>
        </w:rPr>
        <w:t xml:space="preserve"> - 2 мес</w:t>
      </w:r>
      <w:r>
        <w:rPr>
          <w:sz w:val="28"/>
          <w:szCs w:val="28"/>
        </w:rPr>
        <w:t xml:space="preserve">то в номинации «Лучший плакат»; </w:t>
      </w:r>
    </w:p>
    <w:p w:rsidR="009649ED" w:rsidRDefault="009649ED" w:rsidP="00875561">
      <w:pPr>
        <w:ind w:firstLine="708"/>
        <w:rPr>
          <w:sz w:val="28"/>
          <w:szCs w:val="28"/>
        </w:rPr>
      </w:pPr>
      <w:r w:rsidRPr="00925702">
        <w:rPr>
          <w:sz w:val="28"/>
          <w:szCs w:val="28"/>
        </w:rPr>
        <w:t xml:space="preserve"> </w:t>
      </w:r>
    </w:p>
    <w:p w:rsidR="009649ED" w:rsidRPr="00925702" w:rsidRDefault="009649ED" w:rsidP="0087556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обучающая</w:t>
      </w:r>
      <w:r w:rsidRPr="00925702">
        <w:rPr>
          <w:sz w:val="28"/>
          <w:szCs w:val="28"/>
        </w:rPr>
        <w:t xml:space="preserve">ся </w:t>
      </w:r>
      <w:r>
        <w:rPr>
          <w:sz w:val="28"/>
          <w:szCs w:val="28"/>
        </w:rPr>
        <w:t>9</w:t>
      </w:r>
      <w:r w:rsidRPr="00925702">
        <w:rPr>
          <w:sz w:val="28"/>
          <w:szCs w:val="28"/>
        </w:rPr>
        <w:t xml:space="preserve"> класса МОУ «</w:t>
      </w:r>
      <w:r>
        <w:rPr>
          <w:sz w:val="28"/>
          <w:szCs w:val="28"/>
        </w:rPr>
        <w:t>Кривецкая</w:t>
      </w:r>
      <w:r w:rsidRPr="00925702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 </w:t>
      </w:r>
      <w:r w:rsidRPr="00875561">
        <w:rPr>
          <w:b/>
          <w:sz w:val="28"/>
          <w:szCs w:val="28"/>
        </w:rPr>
        <w:t>Пшеничных Карина</w:t>
      </w:r>
      <w:r w:rsidRPr="00925702">
        <w:rPr>
          <w:sz w:val="28"/>
          <w:szCs w:val="28"/>
        </w:rPr>
        <w:t xml:space="preserve"> - 3 место в номинации «Лучшая стенгазета».</w:t>
      </w: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  <w:hyperlink r:id="rId17" w:history="1">
        <w:r w:rsidRPr="00186D23">
          <w:rPr>
            <w:rStyle w:val="Hyperlink"/>
            <w:sz w:val="28"/>
            <w:szCs w:val="28"/>
          </w:rPr>
          <w:t>https://vk.com/wall-209269748_393</w:t>
        </w:r>
      </w:hyperlink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</w:t>
      </w:r>
      <w:r w:rsidRPr="003729EB">
        <w:rPr>
          <w:color w:val="0000FF"/>
          <w:sz w:val="28"/>
          <w:szCs w:val="28"/>
        </w:rPr>
        <w:pict>
          <v:shape id="_x0000_i1033" type="#_x0000_t75" style="width:325.5pt;height:217.5pt">
            <v:imagedata r:id="rId18" o:title=""/>
          </v:shape>
        </w:pict>
      </w: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Pr="0044287C" w:rsidRDefault="009649ED" w:rsidP="00305D53">
      <w:pPr>
        <w:tabs>
          <w:tab w:val="left" w:pos="3790"/>
          <w:tab w:val="left" w:pos="3900"/>
        </w:tabs>
        <w:jc w:val="both"/>
        <w:rPr>
          <w:sz w:val="28"/>
          <w:szCs w:val="28"/>
        </w:rPr>
      </w:pPr>
      <w:r w:rsidRPr="0044287C">
        <w:rPr>
          <w:sz w:val="28"/>
          <w:szCs w:val="28"/>
        </w:rPr>
        <w:t xml:space="preserve">           В </w:t>
      </w:r>
      <w:r>
        <w:rPr>
          <w:sz w:val="28"/>
          <w:szCs w:val="28"/>
        </w:rPr>
        <w:t xml:space="preserve">МКУК </w:t>
      </w:r>
      <w:r w:rsidRPr="0044287C">
        <w:rPr>
          <w:sz w:val="28"/>
          <w:szCs w:val="28"/>
        </w:rPr>
        <w:t xml:space="preserve"> </w:t>
      </w:r>
      <w:r>
        <w:rPr>
          <w:sz w:val="28"/>
          <w:szCs w:val="28"/>
        </w:rPr>
        <w:t>«Межпоселенческая</w:t>
      </w:r>
      <w:r w:rsidRPr="0044287C">
        <w:rPr>
          <w:sz w:val="28"/>
          <w:szCs w:val="28"/>
        </w:rPr>
        <w:t xml:space="preserve"> библиотеке прошла акция "Вместе против коррупции!". Сотрудники библиотеки раздали буклеты среди жителей села. В читальном зале библиотеке оформлена выставка художественных произведений писателей, которые обличают коррупцию. </w:t>
      </w:r>
    </w:p>
    <w:p w:rsidR="009649ED" w:rsidRPr="0044287C" w:rsidRDefault="009649ED" w:rsidP="00305D53">
      <w:pPr>
        <w:tabs>
          <w:tab w:val="left" w:pos="3790"/>
          <w:tab w:val="left" w:pos="3900"/>
        </w:tabs>
        <w:jc w:val="both"/>
        <w:rPr>
          <w:sz w:val="28"/>
          <w:szCs w:val="28"/>
        </w:rPr>
      </w:pPr>
      <w:r w:rsidRPr="0044287C">
        <w:rPr>
          <w:sz w:val="28"/>
          <w:szCs w:val="28"/>
        </w:rPr>
        <w:t xml:space="preserve">       В русской культуре тема взяточничества нашла яркое отражение, как в фольклоре, так и в художественных произведениях. Еще в Средневековье появляются образы «шемякина суда». Российское мздоимство обессмертили в своих произведениях такие русские писатели, как Д. И. Фонвизин, И. А. Крылов, А. С. Пушкин, М. Зощенко, М. Булгаков, М. Жванецкий и многие другие.</w:t>
      </w:r>
    </w:p>
    <w:p w:rsidR="009649ED" w:rsidRDefault="009649ED" w:rsidP="00305D53">
      <w:pPr>
        <w:tabs>
          <w:tab w:val="left" w:pos="3790"/>
          <w:tab w:val="left" w:pos="3900"/>
        </w:tabs>
        <w:jc w:val="both"/>
        <w:rPr>
          <w:color w:val="0000FF"/>
          <w:sz w:val="28"/>
          <w:szCs w:val="28"/>
        </w:rPr>
      </w:pPr>
    </w:p>
    <w:p w:rsidR="009649ED" w:rsidRDefault="009649ED" w:rsidP="00305D53">
      <w:pPr>
        <w:tabs>
          <w:tab w:val="left" w:pos="3790"/>
          <w:tab w:val="left" w:pos="3900"/>
        </w:tabs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ab/>
        <w:t xml:space="preserve">     </w:t>
      </w:r>
    </w:p>
    <w:p w:rsidR="009649ED" w:rsidRPr="00305D53" w:rsidRDefault="009649ED" w:rsidP="00305D53">
      <w:pPr>
        <w:tabs>
          <w:tab w:val="left" w:pos="3790"/>
          <w:tab w:val="left" w:pos="3900"/>
        </w:tabs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</w:t>
      </w:r>
      <w:r w:rsidRPr="003729EB">
        <w:rPr>
          <w:color w:val="0000FF"/>
          <w:sz w:val="28"/>
          <w:szCs w:val="28"/>
        </w:rPr>
        <w:pict>
          <v:shape id="_x0000_i1034" type="#_x0000_t75" style="width:306pt;height:138pt">
            <v:imagedata r:id="rId19" o:title=""/>
          </v:shape>
        </w:pict>
      </w: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  <w:r w:rsidRPr="003729EB">
        <w:rPr>
          <w:color w:val="0000FF"/>
          <w:sz w:val="28"/>
          <w:szCs w:val="28"/>
        </w:rPr>
        <w:pict>
          <v:shape id="_x0000_i1035" type="#_x0000_t75" style="width:168.75pt;height:214.5pt">
            <v:imagedata r:id="rId20" o:title=""/>
          </v:shape>
        </w:pict>
      </w:r>
      <w:r>
        <w:rPr>
          <w:color w:val="0000FF"/>
          <w:sz w:val="28"/>
          <w:szCs w:val="28"/>
        </w:rPr>
        <w:t xml:space="preserve">                     </w:t>
      </w:r>
      <w:r w:rsidRPr="003729EB">
        <w:rPr>
          <w:color w:val="0000FF"/>
          <w:sz w:val="28"/>
          <w:szCs w:val="28"/>
        </w:rPr>
        <w:pict>
          <v:shape id="_x0000_i1036" type="#_x0000_t75" style="width:177pt;height:204pt">
            <v:imagedata r:id="rId21" o:title=""/>
          </v:shape>
        </w:pict>
      </w: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332C4C">
      <w:pPr>
        <w:tabs>
          <w:tab w:val="left" w:pos="3790"/>
          <w:tab w:val="left" w:pos="3900"/>
        </w:tabs>
        <w:ind w:firstLine="4320"/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</w:t>
      </w: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p w:rsidR="009649ED" w:rsidRDefault="009649ED" w:rsidP="00474B80">
      <w:pPr>
        <w:tabs>
          <w:tab w:val="left" w:pos="3790"/>
          <w:tab w:val="left" w:pos="3900"/>
        </w:tabs>
        <w:rPr>
          <w:color w:val="0000FF"/>
          <w:sz w:val="28"/>
          <w:szCs w:val="28"/>
        </w:rPr>
      </w:pPr>
    </w:p>
    <w:sectPr w:rsidR="009649ED" w:rsidSect="00A01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9ED" w:rsidRDefault="009649ED" w:rsidP="001479C8">
      <w:r>
        <w:separator/>
      </w:r>
    </w:p>
  </w:endnote>
  <w:endnote w:type="continuationSeparator" w:id="0">
    <w:p w:rsidR="009649ED" w:rsidRDefault="009649ED" w:rsidP="001479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9ED" w:rsidRDefault="009649ED" w:rsidP="001479C8">
      <w:r>
        <w:separator/>
      </w:r>
    </w:p>
  </w:footnote>
  <w:footnote w:type="continuationSeparator" w:id="0">
    <w:p w:rsidR="009649ED" w:rsidRDefault="009649ED" w:rsidP="001479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34549"/>
    <w:multiLevelType w:val="hybridMultilevel"/>
    <w:tmpl w:val="8ABEFE00"/>
    <w:lvl w:ilvl="0" w:tplc="A8A8BB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A0B79A0"/>
    <w:multiLevelType w:val="hybridMultilevel"/>
    <w:tmpl w:val="5EA8A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6F27"/>
    <w:rsid w:val="001479C8"/>
    <w:rsid w:val="00186D23"/>
    <w:rsid w:val="001C3878"/>
    <w:rsid w:val="001D2675"/>
    <w:rsid w:val="002026CD"/>
    <w:rsid w:val="00216AC9"/>
    <w:rsid w:val="00234FD5"/>
    <w:rsid w:val="00286FA5"/>
    <w:rsid w:val="002C37E4"/>
    <w:rsid w:val="002D21E4"/>
    <w:rsid w:val="00305D53"/>
    <w:rsid w:val="00332C4C"/>
    <w:rsid w:val="003729EB"/>
    <w:rsid w:val="004024EE"/>
    <w:rsid w:val="0044287C"/>
    <w:rsid w:val="0047268B"/>
    <w:rsid w:val="00474B80"/>
    <w:rsid w:val="004837CF"/>
    <w:rsid w:val="004C3551"/>
    <w:rsid w:val="004F66E1"/>
    <w:rsid w:val="005129D0"/>
    <w:rsid w:val="0051487A"/>
    <w:rsid w:val="00635F8F"/>
    <w:rsid w:val="0066364E"/>
    <w:rsid w:val="006C2E53"/>
    <w:rsid w:val="006C499C"/>
    <w:rsid w:val="006E0926"/>
    <w:rsid w:val="006E7A16"/>
    <w:rsid w:val="007347E1"/>
    <w:rsid w:val="00786C42"/>
    <w:rsid w:val="007B296F"/>
    <w:rsid w:val="007C6C9D"/>
    <w:rsid w:val="00871043"/>
    <w:rsid w:val="00875561"/>
    <w:rsid w:val="0089656B"/>
    <w:rsid w:val="008C0485"/>
    <w:rsid w:val="008D238A"/>
    <w:rsid w:val="008E134C"/>
    <w:rsid w:val="00904955"/>
    <w:rsid w:val="00925702"/>
    <w:rsid w:val="00941ED0"/>
    <w:rsid w:val="009649ED"/>
    <w:rsid w:val="009D16AB"/>
    <w:rsid w:val="00A01FA2"/>
    <w:rsid w:val="00A21239"/>
    <w:rsid w:val="00A24F8A"/>
    <w:rsid w:val="00A67C76"/>
    <w:rsid w:val="00A70131"/>
    <w:rsid w:val="00A86F27"/>
    <w:rsid w:val="00AE61D4"/>
    <w:rsid w:val="00AF10DA"/>
    <w:rsid w:val="00B34820"/>
    <w:rsid w:val="00B73CC4"/>
    <w:rsid w:val="00B876C6"/>
    <w:rsid w:val="00C13EAF"/>
    <w:rsid w:val="00D31ECB"/>
    <w:rsid w:val="00D8529D"/>
    <w:rsid w:val="00DE42CA"/>
    <w:rsid w:val="00E717FF"/>
    <w:rsid w:val="00F037A6"/>
    <w:rsid w:val="00F72B43"/>
    <w:rsid w:val="00F748B4"/>
    <w:rsid w:val="00FB3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F2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A86F27"/>
    <w:rPr>
      <w:lang w:eastAsia="en-US"/>
    </w:rPr>
  </w:style>
  <w:style w:type="paragraph" w:styleId="NormalWeb">
    <w:name w:val="Normal (Web)"/>
    <w:basedOn w:val="Normal"/>
    <w:uiPriority w:val="99"/>
    <w:rsid w:val="00A86F2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A86F27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6E7A1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B73CC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1479C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479C8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1479C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479C8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479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79C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vk.com/wall-208073184_45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vk.com/wall-209269748_393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199495976_4038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78</TotalTime>
  <Pages>8</Pages>
  <Words>944</Words>
  <Characters>5382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uzer</cp:lastModifiedBy>
  <cp:revision>36</cp:revision>
  <cp:lastPrinted>2022-12-13T08:49:00Z</cp:lastPrinted>
  <dcterms:created xsi:type="dcterms:W3CDTF">2022-12-12T12:25:00Z</dcterms:created>
  <dcterms:modified xsi:type="dcterms:W3CDTF">2022-12-14T07:16:00Z</dcterms:modified>
</cp:coreProperties>
</file>